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87F" w:rsidRDefault="0032487F">
      <w:pPr>
        <w:rPr>
          <w:b/>
          <w:sz w:val="16"/>
          <w:szCs w:val="16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-20.7pt;margin-top:18pt;width:798pt;height:54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" filled="f" stroked="f">
            <v:fill o:detectmouseclick="t"/>
            <v:textbox>
              <w:txbxContent>
                <w:p w:rsidR="0032487F" w:rsidRPr="000D13E1" w:rsidRDefault="0032487F" w:rsidP="00D55E41">
                  <w:pPr>
                    <w:spacing w:line="240" w:lineRule="auto"/>
                    <w:jc w:val="center"/>
                    <w:rPr>
                      <w:b/>
                      <w:color w:val="17365D"/>
                      <w:sz w:val="40"/>
                      <w:szCs w:val="40"/>
                    </w:rPr>
                  </w:pPr>
                  <w:r w:rsidRPr="000D13E1">
                    <w:rPr>
                      <w:b/>
                      <w:color w:val="17365D"/>
                      <w:sz w:val="40"/>
                      <w:szCs w:val="40"/>
                    </w:rPr>
                    <w:t xml:space="preserve">С 01 апреля по 15 июня 2025 года проводится Всероссийский опрос работодателей о перспективной кадровой потребности в кадрах, организованный Минтрудом России </w:t>
                  </w:r>
                </w:p>
              </w:txbxContent>
            </v:textbox>
          </v:shape>
        </w:pict>
      </w:r>
    </w:p>
    <w:p w:rsidR="0032487F" w:rsidRDefault="0032487F">
      <w:pPr>
        <w:rPr>
          <w:b/>
          <w:sz w:val="40"/>
          <w:szCs w:val="40"/>
        </w:rPr>
      </w:pPr>
    </w:p>
    <w:p w:rsidR="0032487F" w:rsidRDefault="0032487F">
      <w:pPr>
        <w:rPr>
          <w:b/>
          <w:sz w:val="40"/>
          <w:szCs w:val="40"/>
        </w:rPr>
      </w:pPr>
      <w:r>
        <w:rPr>
          <w:noProof/>
          <w:lang w:eastAsia="ru-RU"/>
        </w:rPr>
        <w:pict>
          <v:shape id="Поле 2" o:spid="_x0000_s1027" type="#_x0000_t202" style="position:absolute;margin-left:222.75pt;margin-top:21.7pt;width:298.1pt;height:83.7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" filled="f" stroked="f">
            <v:fill o:detectmouseclick="t"/>
            <v:textbox style="mso-next-textbox:#Поле 2">
              <w:txbxContent>
                <w:p w:rsidR="0032487F" w:rsidRPr="00C24C87" w:rsidRDefault="0032487F" w:rsidP="00D55E41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48"/>
                      <w:szCs w:val="48"/>
                    </w:rPr>
                  </w:pPr>
                  <w:r w:rsidRPr="00C24C87">
                    <w:rPr>
                      <w:b/>
                      <w:color w:val="FF0000"/>
                      <w:sz w:val="48"/>
                      <w:szCs w:val="48"/>
                    </w:rPr>
                    <w:t>Уважаемый работодатель!</w:t>
                  </w:r>
                </w:p>
              </w:txbxContent>
            </v:textbox>
          </v:shape>
        </w:pict>
      </w:r>
    </w:p>
    <w:p w:rsidR="0032487F" w:rsidRPr="00101510" w:rsidRDefault="0032487F" w:rsidP="00101510">
      <w:r>
        <w:rPr>
          <w:noProof/>
          <w:lang w:eastAsia="ru-RU"/>
        </w:rPr>
        <w:pict>
          <v:shape id="Поле 6" o:spid="_x0000_s1028" type="#_x0000_t202" style="position:absolute;margin-left:14.25pt;margin-top:19.6pt;width:762.5pt;height:45pt;z-index:25165977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" filled="f" stroked="f">
            <v:fill o:detectmouseclick="t"/>
            <v:textbox style="mso-next-textbox:#Поле 6">
              <w:txbxContent>
                <w:p w:rsidR="0032487F" w:rsidRPr="00C24C87" w:rsidRDefault="0032487F" w:rsidP="00C24C87">
                  <w:pPr>
                    <w:jc w:val="center"/>
                    <w:rPr>
                      <w:b/>
                      <w:noProof/>
                      <w:sz w:val="32"/>
                      <w:szCs w:val="32"/>
                    </w:rPr>
                  </w:pPr>
                  <w:r w:rsidRPr="00C24C87">
                    <w:rPr>
                      <w:rFonts w:ascii="Times New Roman" w:hAnsi="Times New Roman"/>
                      <w:b/>
                      <w:bCs/>
                      <w:color w:val="C9211E"/>
                      <w:sz w:val="32"/>
                      <w:szCs w:val="32"/>
                    </w:rPr>
                    <w:t>Напоминаем о необходимости принятия участия во Всероссийском опросе работодателей о перспективной кадровой потребности в профессиональных кадрах</w:t>
                  </w:r>
                </w:p>
              </w:txbxContent>
            </v:textbox>
          </v:shape>
        </w:pict>
      </w:r>
    </w:p>
    <w:p w:rsidR="0032487F" w:rsidRPr="00101510" w:rsidRDefault="0032487F" w:rsidP="00101510"/>
    <w:p w:rsidR="0032487F" w:rsidRPr="00101510" w:rsidRDefault="0032487F" w:rsidP="00101510"/>
    <w:p w:rsidR="0032487F" w:rsidRPr="00101510" w:rsidRDefault="0032487F" w:rsidP="00101510">
      <w:r>
        <w:rPr>
          <w:noProof/>
          <w:lang w:eastAsia="ru-RU"/>
        </w:rPr>
        <w:pict>
          <v:shape id="Поле 4" o:spid="_x0000_s1029" type="#_x0000_t202" style="position:absolute;margin-left:347.05pt;margin-top:6.3pt;width:306pt;height:230.6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" filled="f" stroked="f">
            <v:fill o:detectmouseclick="t"/>
            <v:textbox style="mso-next-textbox:#Поле 4">
              <w:txbxContent>
                <w:p w:rsidR="0032487F" w:rsidRDefault="0032487F" w:rsidP="00C24C87">
                  <w:pPr>
                    <w:pStyle w:val="BodyText"/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F4DDC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  <w:u w:val="single"/>
                    </w:rPr>
                    <w:t>Как пройти опрос?</w:t>
                  </w:r>
                  <w:r w:rsidRPr="006F4DDC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br/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Перейдите по ссылке </w:t>
                  </w:r>
                  <w:hyperlink r:id="rId4" w:tooltip="https://vk.com/away.php?to=https%3A%2F%2Fprognoz.vcot.info%2F&amp;post=-50577650_534&amp;cc_key=&amp;track_code=" w:history="1">
                    <w:r>
                      <w:rPr>
                        <w:rStyle w:val="Hyperlink"/>
                        <w:rFonts w:ascii="Times New Roman" w:hAnsi="Times New Roman"/>
                        <w:sz w:val="28"/>
                        <w:szCs w:val="28"/>
                      </w:rPr>
                      <w:t>https://prognoz.vcot.info.</w:t>
                    </w:r>
                  </w:hyperlink>
                  <w:r>
                    <w:rPr>
                      <w:rFonts w:ascii="Times New Roman" w:hAnsi="Times New Roman"/>
                      <w:sz w:val="28"/>
                      <w:szCs w:val="28"/>
                    </w:rPr>
                    <w:br/>
                    <w:t>Выберите «Вход для организаций/ИП»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br/>
                    <w:t>Зарегистрируйтесь и получите доступ к личному кабинету.</w:t>
                  </w:r>
                </w:p>
                <w:p w:rsidR="0032487F" w:rsidRDefault="0032487F" w:rsidP="00C24C87">
                  <w:pPr>
                    <w:pStyle w:val="BodyText"/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Бесплатно вы можете пройти обучающий курс по заполнению анкеты (после регистрации). 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br/>
                    <w:t>Заполните опросную форму.</w:t>
                  </w:r>
                </w:p>
                <w:p w:rsidR="0032487F" w:rsidRPr="00C24C87" w:rsidRDefault="0032487F" w:rsidP="00C24C87">
                  <w:pPr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5" o:spid="_x0000_s1030" type="#_x0000_t202" style="position:absolute;margin-left:-.95pt;margin-top:6.3pt;width:323.25pt;height:299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" filled="f" stroked="f">
            <v:fill o:detectmouseclick="t"/>
            <v:textbox style="mso-next-textbox:#Поле 5">
              <w:txbxContent>
                <w:p w:rsidR="0032487F" w:rsidRPr="006F4DDC" w:rsidRDefault="0032487F" w:rsidP="006F4DDC">
                  <w:pPr>
                    <w:pStyle w:val="BodyText"/>
                    <w:spacing w:after="0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  <w:u w:val="single"/>
                    </w:rPr>
                  </w:pPr>
                  <w:r w:rsidRPr="006F4DDC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  <w:u w:val="single"/>
                    </w:rPr>
                    <w:t>Цель исследования:</w:t>
                  </w:r>
                </w:p>
                <w:p w:rsidR="0032487F" w:rsidRDefault="0032487F" w:rsidP="00912100">
                  <w:pPr>
                    <w:pStyle w:val="BodyText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D13E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определить потребность работодателей (организаций и индивидуальных предпринимателей) в кадрах для обеспечения их подготовки в системе высшего и среднего профессионального образования по соответствующим специальностям/профессиям;</w:t>
                  </w:r>
                </w:p>
                <w:p w:rsidR="0032487F" w:rsidRPr="00912100" w:rsidRDefault="0032487F" w:rsidP="00912100">
                  <w:pPr>
                    <w:pStyle w:val="BodyText"/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  <w:p w:rsidR="0032487F" w:rsidRDefault="0032487F" w:rsidP="00912100">
                  <w:pPr>
                    <w:pStyle w:val="BodyText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- формирование контрольных цифр приема для обучения в организациях высшего и среднего профессионального образования;</w:t>
                  </w:r>
                </w:p>
                <w:p w:rsidR="0032487F" w:rsidRPr="00912100" w:rsidRDefault="0032487F" w:rsidP="00912100">
                  <w:pPr>
                    <w:pStyle w:val="BodyText"/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  <w:p w:rsidR="0032487F" w:rsidRDefault="0032487F" w:rsidP="00912100">
                  <w:pPr>
                    <w:pStyle w:val="BodyText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- увеличение количества бесплатных бюджетных мест в  организациях высшего и среднего профессионального образ</w:t>
                  </w:r>
                  <w:bookmarkStart w:id="0" w:name="_GoBack"/>
                  <w:bookmarkEnd w:id="0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ования по  наиболее востребованным специальностям. </w:t>
                  </w:r>
                  <w:r>
                    <w:br/>
                  </w:r>
                </w:p>
                <w:p w:rsidR="0032487F" w:rsidRPr="00C24C87" w:rsidRDefault="0032487F" w:rsidP="00C24C87">
                  <w:pPr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31" type="#_x0000_t75" alt="Всероссийский опрос работодателей о перспективной потребности в кадрах через информационную систему ФГБУ &quot;ВНИИ труда&quot; Минтруда России&quot;." style="position:absolute;margin-left:-36pt;margin-top:6.3pt;width:156.5pt;height:108.95pt;z-index:251656704;visibility:visible;mso-wrap-distance-bottom:.24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noo&#10;or+5D/NMKKKKADNHbNH1FND44Kf+PUgHUU3Jc5HFOoTAKKKKY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">
            <v:imagedata r:id="rId5" o:title=""/>
            <o:lock v:ext="edit" aspectratio="f"/>
            <w10:wrap type="square"/>
          </v:shape>
        </w:pict>
      </w:r>
    </w:p>
    <w:p w:rsidR="0032487F" w:rsidRDefault="0032487F" w:rsidP="00101510"/>
    <w:p w:rsidR="0032487F" w:rsidRDefault="0032487F" w:rsidP="00101510"/>
    <w:p w:rsidR="0032487F" w:rsidRDefault="0032487F" w:rsidP="00101510"/>
    <w:p w:rsidR="0032487F" w:rsidRDefault="0032487F" w:rsidP="00101510">
      <w:pPr>
        <w:spacing w:after="0"/>
      </w:pPr>
    </w:p>
    <w:p w:rsidR="0032487F" w:rsidRDefault="0032487F" w:rsidP="00101510">
      <w:pPr>
        <w:spacing w:after="0"/>
      </w:pPr>
    </w:p>
    <w:p w:rsidR="0032487F" w:rsidRDefault="0032487F" w:rsidP="00101510">
      <w:pPr>
        <w:spacing w:after="0"/>
      </w:pPr>
    </w:p>
    <w:p w:rsidR="0032487F" w:rsidRDefault="0032487F" w:rsidP="00101510">
      <w:pPr>
        <w:spacing w:after="0"/>
      </w:pPr>
    </w:p>
    <w:p w:rsidR="0032487F" w:rsidRPr="00101510" w:rsidRDefault="0032487F" w:rsidP="00101510">
      <w:r>
        <w:rPr>
          <w:noProof/>
          <w:lang w:eastAsia="ru-RU"/>
        </w:rPr>
        <w:pict>
          <v:shape id="Поле 7" o:spid="_x0000_s1032" type="#_x0000_t202" style="position:absolute;margin-left:-29.7pt;margin-top:112.75pt;width:801.75pt;height:90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" filled="f" stroked="f">
            <v:fill o:detectmouseclick="t"/>
            <v:textbox>
              <w:txbxContent>
                <w:p w:rsidR="0032487F" w:rsidRPr="000D13E1" w:rsidRDefault="0032487F" w:rsidP="006F4DDC">
                  <w:pPr>
                    <w:pStyle w:val="BodyText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36"/>
                      <w:szCs w:val="36"/>
                      <w:u w:val="single"/>
                    </w:rPr>
                  </w:pPr>
                  <w:r w:rsidRPr="000D13E1">
                    <w:rPr>
                      <w:rFonts w:ascii="Times New Roman" w:hAnsi="Times New Roman"/>
                      <w:b/>
                      <w:color w:val="17365D"/>
                      <w:sz w:val="36"/>
                      <w:szCs w:val="36"/>
                      <w:u w:val="single"/>
                    </w:rPr>
                    <w:t>По вопросам обращаться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6"/>
                      <w:szCs w:val="36"/>
                      <w:u w:val="single"/>
                    </w:rPr>
                    <w:t>:</w:t>
                  </w:r>
                  <w:r w:rsidRPr="000D13E1">
                    <w:rPr>
                      <w:rFonts w:ascii="Times New Roman" w:hAnsi="Times New Roman"/>
                      <w:b/>
                      <w:color w:val="17365D"/>
                      <w:sz w:val="36"/>
                      <w:szCs w:val="36"/>
                      <w:u w:val="single"/>
                    </w:rPr>
                    <w:t xml:space="preserve"> в министерство труда и социальной защиты населения </w:t>
                  </w:r>
                </w:p>
                <w:p w:rsidR="0032487F" w:rsidRDefault="0032487F" w:rsidP="006F4DDC">
                  <w:pPr>
                    <w:pStyle w:val="BodyText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36"/>
                      <w:szCs w:val="36"/>
                      <w:u w:val="single"/>
                    </w:rPr>
                  </w:pPr>
                  <w:r w:rsidRPr="000D13E1">
                    <w:rPr>
                      <w:rFonts w:ascii="Times New Roman" w:hAnsi="Times New Roman"/>
                      <w:b/>
                      <w:color w:val="17365D"/>
                      <w:sz w:val="36"/>
                      <w:szCs w:val="36"/>
                      <w:u w:val="single"/>
                    </w:rPr>
                    <w:t>Ставропольского края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6"/>
                      <w:szCs w:val="36"/>
                      <w:u w:val="single"/>
                    </w:rPr>
                    <w:t xml:space="preserve"> по телефону 8 (865 2) 95-66-14;</w:t>
                  </w:r>
                </w:p>
                <w:p w:rsidR="0032487F" w:rsidRDefault="0032487F" w:rsidP="006F4DDC">
                  <w:pPr>
                    <w:pStyle w:val="BodyText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36"/>
                      <w:szCs w:val="36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color w:val="17365D"/>
                      <w:sz w:val="36"/>
                      <w:szCs w:val="36"/>
                      <w:u w:val="single"/>
                    </w:rPr>
                    <w:t>в управление труда и социальной защиты населения администрации Шпаковского муниципального округа Ставропольского края по тел. 8 (86553) 6-39-32 доб.6</w:t>
                  </w:r>
                </w:p>
                <w:p w:rsidR="0032487F" w:rsidRPr="000D13E1" w:rsidRDefault="0032487F" w:rsidP="006F4DDC">
                  <w:pPr>
                    <w:pStyle w:val="BodyText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36"/>
                      <w:szCs w:val="36"/>
                      <w:u w:val="single"/>
                    </w:rPr>
                  </w:pPr>
                </w:p>
                <w:p w:rsidR="0032487F" w:rsidRPr="006F4DDC" w:rsidRDefault="0032487F" w:rsidP="006F4DDC">
                  <w:pPr>
                    <w:spacing w:after="0" w:line="240" w:lineRule="auto"/>
                    <w:jc w:val="center"/>
                    <w:rPr>
                      <w:b/>
                      <w:noProof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Pr="00015796">
        <w:rPr>
          <w:noProof/>
          <w:lang w:eastAsia="ru-RU"/>
        </w:rPr>
        <w:pict>
          <v:shape id="Рисунок 57" o:spid="_x0000_i1025" type="#_x0000_t75" alt="Picture background" style="width:84pt;height:60pt;visibility:visible">
            <v:imagedata r:id="rId6" o:title=""/>
          </v:shape>
        </w:pict>
      </w:r>
    </w:p>
    <w:sectPr w:rsidR="0032487F" w:rsidRPr="00101510" w:rsidSect="00101510">
      <w:pgSz w:w="16838" w:h="11906" w:orient="landscape"/>
      <w:pgMar w:top="312" w:right="45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empora LGC Uni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4049A"/>
    <w:rsid w:val="00015796"/>
    <w:rsid w:val="000D13E1"/>
    <w:rsid w:val="00101510"/>
    <w:rsid w:val="00164B07"/>
    <w:rsid w:val="0032487F"/>
    <w:rsid w:val="0034049A"/>
    <w:rsid w:val="003B385D"/>
    <w:rsid w:val="00504753"/>
    <w:rsid w:val="006F4DDC"/>
    <w:rsid w:val="0070031B"/>
    <w:rsid w:val="00711984"/>
    <w:rsid w:val="007E0C37"/>
    <w:rsid w:val="00912100"/>
    <w:rsid w:val="009C3E1B"/>
    <w:rsid w:val="00AF1BD1"/>
    <w:rsid w:val="00C24C87"/>
    <w:rsid w:val="00D55E41"/>
    <w:rsid w:val="00E27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C87"/>
    <w:pPr>
      <w:spacing w:after="200" w:line="276" w:lineRule="auto"/>
    </w:pPr>
    <w:rPr>
      <w:lang w:eastAsia="en-US"/>
    </w:rPr>
  </w:style>
  <w:style w:type="paragraph" w:styleId="Heading2">
    <w:name w:val="heading 2"/>
    <w:basedOn w:val="Normal"/>
    <w:next w:val="BodyText"/>
    <w:link w:val="Heading2Char"/>
    <w:uiPriority w:val="99"/>
    <w:qFormat/>
    <w:rsid w:val="00C24C87"/>
    <w:pPr>
      <w:keepNext/>
      <w:spacing w:before="200" w:after="120"/>
      <w:outlineLvl w:val="1"/>
    </w:pPr>
    <w:rPr>
      <w:rFonts w:ascii="Tempora LGC Uni" w:hAnsi="Tempora LGC Uni" w:cs="Tahoma"/>
      <w:b/>
      <w:bCs/>
      <w:sz w:val="36"/>
      <w:szCs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C24C87"/>
    <w:rPr>
      <w:rFonts w:ascii="Tempora LGC Uni" w:eastAsia="Times New Roman" w:hAnsi="Tempora LGC Uni" w:cs="Tahoma"/>
      <w:b/>
      <w:bCs/>
      <w:sz w:val="36"/>
      <w:szCs w:val="36"/>
    </w:rPr>
  </w:style>
  <w:style w:type="paragraph" w:styleId="BodyText">
    <w:name w:val="Body Text"/>
    <w:basedOn w:val="Normal"/>
    <w:link w:val="BodyTextChar"/>
    <w:uiPriority w:val="99"/>
    <w:semiHidden/>
    <w:rsid w:val="00C24C8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C24C87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C24C87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6F4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F4D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vk.com/away.php?to=https%3A%2F%2Fprognoz.vcot.info%2F&amp;post=-50577650_534&amp;cc_key=&amp;track_code=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30</TotalTime>
  <Pages>1</Pages>
  <Words>3</Words>
  <Characters>20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Владимирова</dc:creator>
  <cp:keywords/>
  <dc:description/>
  <cp:lastModifiedBy>2_KAB6_1</cp:lastModifiedBy>
  <cp:revision>11</cp:revision>
  <dcterms:created xsi:type="dcterms:W3CDTF">2025-04-17T06:50:00Z</dcterms:created>
  <dcterms:modified xsi:type="dcterms:W3CDTF">2025-04-22T07:47:00Z</dcterms:modified>
</cp:coreProperties>
</file>